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2F2F2" w:themeColor="background1" w:themeShade="F2"/>
  <w:body>
    <w:tbl>
      <w:tblPr>
        <w:tblStyle w:val="a3"/>
        <w:tblpPr w:leftFromText="142" w:rightFromText="142" w:vertAnchor="text" w:tblpY="1"/>
        <w:tblW w:w="15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3"/>
        <w:gridCol w:w="5019"/>
        <w:gridCol w:w="5389"/>
      </w:tblGrid>
      <w:tr w:rsidR="00836C81" w14:paraId="0D993785" w14:textId="77777777" w:rsidTr="00655A4C">
        <w:trPr>
          <w:trHeight w:val="9738"/>
        </w:trPr>
        <w:tc>
          <w:tcPr>
            <w:tcW w:w="5143" w:type="dxa"/>
            <w:vAlign w:val="center"/>
          </w:tcPr>
          <w:p w14:paraId="669D3035" w14:textId="7487B97D" w:rsidR="00AE2FC8" w:rsidRDefault="00BB1FB9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3F20A" wp14:editId="64C931C9">
                  <wp:extent cx="2982280" cy="6295390"/>
                  <wp:effectExtent l="0" t="0" r="0" b="381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霊寶天尊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2280" cy="629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374F3BEB" w14:textId="77777777" w:rsidR="00AE2FC8" w:rsidRDefault="00E30495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8BD9F7" wp14:editId="45359D37">
                  <wp:extent cx="2935653" cy="6225845"/>
                  <wp:effectExtent l="0" t="0" r="10795" b="0"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元始天尊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103" cy="6226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75BA77F7" w14:textId="1A083DAF" w:rsidR="00AE2FC8" w:rsidRDefault="00BB1FB9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33251C" wp14:editId="4A238866">
                  <wp:extent cx="2853690" cy="6294120"/>
                  <wp:effectExtent l="0" t="0" r="0" b="5080"/>
                  <wp:docPr id="6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道徳天尊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266" cy="629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C81" w14:paraId="0FEF8F4B" w14:textId="77777777" w:rsidTr="00655A4C">
        <w:trPr>
          <w:trHeight w:val="144"/>
        </w:trPr>
        <w:tc>
          <w:tcPr>
            <w:tcW w:w="5143" w:type="dxa"/>
          </w:tcPr>
          <w:p w14:paraId="49F3954D" w14:textId="64670A19" w:rsidR="00AE2FC8" w:rsidRPr="007046A1" w:rsidRDefault="00BB1FB9" w:rsidP="00BB1FB9">
            <w:pPr>
              <w:rPr>
                <w:rFonts w:asciiTheme="minorEastAsia" w:hAnsiTheme="minorEastAsia"/>
              </w:rPr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t>6</w:t>
            </w:r>
            <w:r>
              <w:rPr>
                <w:rFonts w:hint="eastAsia"/>
              </w:rPr>
              <w:t>-1</w:t>
            </w:r>
            <w:r>
              <w:rPr>
                <w:rFonts w:hint="eastAsia"/>
              </w:rPr>
              <w:t xml:space="preserve">　元始天尊</w:t>
            </w:r>
            <w:r w:rsidR="007046A1">
              <w:rPr>
                <w:rFonts w:asciiTheme="minorEastAsia" w:hAnsiTheme="minorEastAsia" w:hint="eastAsia"/>
              </w:rPr>
              <w:t>&lt;霊寶天尊&gt;</w:t>
            </w:r>
          </w:p>
        </w:tc>
        <w:tc>
          <w:tcPr>
            <w:tcW w:w="5019" w:type="dxa"/>
          </w:tcPr>
          <w:p w14:paraId="20B3765A" w14:textId="0765666C" w:rsidR="00AE2FC8" w:rsidRPr="007046A1" w:rsidRDefault="00F96D45" w:rsidP="007066F6">
            <w:pPr>
              <w:ind w:firstLineChars="50" w:firstLine="105"/>
              <w:rPr>
                <w:rFonts w:asciiTheme="minorEastAsia" w:hAnsiTheme="minorEastAsia"/>
              </w:rPr>
            </w:pPr>
            <w:r>
              <w:rPr>
                <w:rFonts w:hint="eastAsia"/>
              </w:rPr>
              <w:t>図</w:t>
            </w:r>
            <w:r w:rsidR="00047315">
              <w:rPr>
                <w:rFonts w:hint="eastAsia"/>
              </w:rPr>
              <w:t>6</w:t>
            </w:r>
            <w:r w:rsidR="00B03200">
              <w:rPr>
                <w:rFonts w:hint="eastAsia"/>
              </w:rPr>
              <w:t>-2</w:t>
            </w:r>
            <w:r w:rsidR="00B512ED">
              <w:rPr>
                <w:rFonts w:hint="eastAsia"/>
              </w:rPr>
              <w:t xml:space="preserve">　</w:t>
            </w:r>
            <w:r w:rsidR="002F6CC4">
              <w:rPr>
                <w:rFonts w:hint="eastAsia"/>
              </w:rPr>
              <w:t>霊寶</w:t>
            </w:r>
            <w:r w:rsidR="00B512ED">
              <w:rPr>
                <w:rFonts w:hint="eastAsia"/>
              </w:rPr>
              <w:t>天尊</w:t>
            </w:r>
            <w:r w:rsidR="007046A1">
              <w:rPr>
                <w:rFonts w:asciiTheme="minorEastAsia" w:hAnsiTheme="minorEastAsia" w:hint="eastAsia"/>
              </w:rPr>
              <w:t>&lt;元始天尊&gt;</w:t>
            </w:r>
            <w:bookmarkStart w:id="0" w:name="_GoBack"/>
            <w:bookmarkEnd w:id="0"/>
          </w:p>
        </w:tc>
        <w:tc>
          <w:tcPr>
            <w:tcW w:w="5389" w:type="dxa"/>
          </w:tcPr>
          <w:p w14:paraId="1FD02A32" w14:textId="57F60997" w:rsidR="00AE2FC8" w:rsidRDefault="00BB1FB9" w:rsidP="007066F6">
            <w:pPr>
              <w:ind w:firstLineChars="100" w:firstLine="210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6-3</w:t>
            </w:r>
            <w:r>
              <w:rPr>
                <w:rFonts w:hint="eastAsia"/>
              </w:rPr>
              <w:t xml:space="preserve">　道徳天尊</w:t>
            </w:r>
          </w:p>
        </w:tc>
      </w:tr>
      <w:tr w:rsidR="001629A7" w14:paraId="2EB4E27E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7458DC87" w14:textId="5C7CA799" w:rsidR="00AE2FC8" w:rsidRDefault="00BB1FB9" w:rsidP="002F6CC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5368AEC" wp14:editId="087C609F">
                  <wp:extent cx="2794674" cy="6340572"/>
                  <wp:effectExtent l="0" t="0" r="0" b="9525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玉皇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904" cy="63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10110E4C" w14:textId="77777777" w:rsidR="00AE2FC8" w:rsidRDefault="00F03BC7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901FC" wp14:editId="26EDEC3A">
                  <wp:extent cx="2665095" cy="6245860"/>
                  <wp:effectExtent l="0" t="0" r="1905" b="254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聖主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828" cy="624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795E38C5" w14:textId="269361EB" w:rsidR="00AE2FC8" w:rsidRDefault="00BB1FB9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04A03" wp14:editId="14C44689">
                  <wp:extent cx="2562225" cy="6276548"/>
                  <wp:effectExtent l="0" t="0" r="3175" b="0"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天府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752" cy="6277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9A7" w14:paraId="428B0000" w14:textId="77777777" w:rsidTr="00655A4C">
        <w:trPr>
          <w:trHeight w:val="144"/>
        </w:trPr>
        <w:tc>
          <w:tcPr>
            <w:tcW w:w="5143" w:type="dxa"/>
          </w:tcPr>
          <w:p w14:paraId="6C61B83D" w14:textId="759A5F2F" w:rsidR="00AE2FC8" w:rsidRDefault="00BB1FB9" w:rsidP="00BB1FB9">
            <w:r>
              <w:t xml:space="preserve">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6-4</w:t>
            </w:r>
            <w:r>
              <w:rPr>
                <w:rFonts w:hint="eastAsia"/>
              </w:rPr>
              <w:t xml:space="preserve">　玉皇</w:t>
            </w:r>
          </w:p>
        </w:tc>
        <w:tc>
          <w:tcPr>
            <w:tcW w:w="5019" w:type="dxa"/>
          </w:tcPr>
          <w:p w14:paraId="7BE5EC66" w14:textId="77777777" w:rsidR="00AE2FC8" w:rsidRDefault="00B512ED" w:rsidP="007066F6">
            <w:pPr>
              <w:ind w:firstLineChars="150" w:firstLine="315"/>
            </w:pPr>
            <w:r>
              <w:rPr>
                <w:rFonts w:hint="eastAsia"/>
              </w:rPr>
              <w:t>図</w:t>
            </w:r>
            <w:r w:rsidR="00047315">
              <w:rPr>
                <w:rFonts w:hint="eastAsia"/>
              </w:rPr>
              <w:t>6</w:t>
            </w:r>
            <w:r w:rsidR="00B03200">
              <w:rPr>
                <w:rFonts w:hint="eastAsia"/>
              </w:rPr>
              <w:t>-5</w:t>
            </w:r>
            <w:r>
              <w:rPr>
                <w:rFonts w:hint="eastAsia"/>
              </w:rPr>
              <w:t xml:space="preserve">　</w:t>
            </w:r>
            <w:r w:rsidR="002F6CC4">
              <w:rPr>
                <w:rFonts w:hint="eastAsia"/>
              </w:rPr>
              <w:t>聖主</w:t>
            </w:r>
          </w:p>
        </w:tc>
        <w:tc>
          <w:tcPr>
            <w:tcW w:w="5389" w:type="dxa"/>
          </w:tcPr>
          <w:p w14:paraId="3EAB0927" w14:textId="3E427C72" w:rsidR="00AE2FC8" w:rsidRDefault="00BB1FB9" w:rsidP="007066F6">
            <w:pPr>
              <w:ind w:firstLineChars="200" w:firstLine="420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6-6</w:t>
            </w:r>
            <w:r>
              <w:rPr>
                <w:rFonts w:hint="eastAsia"/>
              </w:rPr>
              <w:t xml:space="preserve">　天府</w:t>
            </w:r>
          </w:p>
        </w:tc>
      </w:tr>
      <w:tr w:rsidR="00AF2774" w14:paraId="09CEB99D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698BC9E1" w14:textId="01A71346" w:rsidR="00B512ED" w:rsidRDefault="007A2A0C" w:rsidP="00836C8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19B0687" wp14:editId="33560EF5">
                  <wp:extent cx="2452124" cy="6041572"/>
                  <wp:effectExtent l="19050" t="0" r="5326" b="0"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地府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988" cy="605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32CC9A53" w14:textId="77777777" w:rsidR="00B512ED" w:rsidRDefault="00F03BC7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5AF137" wp14:editId="5DE4789C">
                  <wp:extent cx="2277836" cy="5934014"/>
                  <wp:effectExtent l="19050" t="0" r="8164" b="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張天師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11" cy="5932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6E4936F8" w14:textId="0788AEE6" w:rsidR="00B512ED" w:rsidRDefault="007A2A0C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AA693D" wp14:editId="2194036B">
                  <wp:extent cx="2373993" cy="6001903"/>
                  <wp:effectExtent l="19050" t="0" r="7257" b="0"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李天師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433" cy="599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1463D4A1" w14:textId="77777777" w:rsidTr="00655A4C">
        <w:trPr>
          <w:trHeight w:val="144"/>
        </w:trPr>
        <w:tc>
          <w:tcPr>
            <w:tcW w:w="5143" w:type="dxa"/>
          </w:tcPr>
          <w:p w14:paraId="5AB376B4" w14:textId="6C349757" w:rsidR="00ED57D6" w:rsidRDefault="007A2A0C" w:rsidP="007A2A0C">
            <w:r>
              <w:t xml:space="preserve"> 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6-7</w:t>
            </w:r>
            <w:r>
              <w:rPr>
                <w:rFonts w:hint="eastAsia"/>
              </w:rPr>
              <w:t xml:space="preserve">　地府</w:t>
            </w:r>
          </w:p>
        </w:tc>
        <w:tc>
          <w:tcPr>
            <w:tcW w:w="5019" w:type="dxa"/>
          </w:tcPr>
          <w:p w14:paraId="31DDB9D9" w14:textId="77777777" w:rsidR="00B512ED" w:rsidRDefault="00B512ED" w:rsidP="007066F6">
            <w:pPr>
              <w:ind w:firstLineChars="300" w:firstLine="630"/>
            </w:pPr>
            <w:r>
              <w:rPr>
                <w:rFonts w:hint="eastAsia"/>
              </w:rPr>
              <w:t>図</w:t>
            </w:r>
            <w:r w:rsidR="00047315">
              <w:rPr>
                <w:rFonts w:hint="eastAsia"/>
              </w:rPr>
              <w:t>6</w:t>
            </w:r>
            <w:r w:rsidR="00B03200">
              <w:rPr>
                <w:rFonts w:hint="eastAsia"/>
              </w:rPr>
              <w:t>-8</w:t>
            </w:r>
            <w:r>
              <w:rPr>
                <w:rFonts w:hint="eastAsia"/>
              </w:rPr>
              <w:t xml:space="preserve">　</w:t>
            </w:r>
            <w:r w:rsidR="00ED57D6">
              <w:rPr>
                <w:rFonts w:hint="eastAsia"/>
              </w:rPr>
              <w:t>張天師</w:t>
            </w:r>
          </w:p>
        </w:tc>
        <w:tc>
          <w:tcPr>
            <w:tcW w:w="5389" w:type="dxa"/>
          </w:tcPr>
          <w:p w14:paraId="222F873C" w14:textId="4A6051F2" w:rsidR="00B512ED" w:rsidRDefault="007A2A0C" w:rsidP="007066F6">
            <w:pPr>
              <w:ind w:firstLineChars="300" w:firstLine="630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6-9</w:t>
            </w:r>
            <w:r>
              <w:rPr>
                <w:rFonts w:hint="eastAsia"/>
              </w:rPr>
              <w:t xml:space="preserve">　李天師</w:t>
            </w:r>
          </w:p>
        </w:tc>
      </w:tr>
      <w:tr w:rsidR="00AF2774" w14:paraId="0C7298C6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54E0D112" w14:textId="6677FBB8" w:rsidR="00B512ED" w:rsidRDefault="007A2A0C" w:rsidP="00ED57D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400AA12" wp14:editId="4889416A">
                  <wp:extent cx="2564130" cy="6331879"/>
                  <wp:effectExtent l="0" t="0" r="1270" b="0"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馬元帥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188" cy="6334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4FC17C4D" w14:textId="77777777" w:rsidR="00B512ED" w:rsidRDefault="00EF0FC1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20909F" wp14:editId="6C58E59F">
                  <wp:extent cx="2604135" cy="6294120"/>
                  <wp:effectExtent l="0" t="0" r="12065" b="508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黄元帥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660" cy="629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4CCA6ADE" w14:textId="549F6748" w:rsidR="00B512ED" w:rsidRDefault="007A2A0C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4A24F4" wp14:editId="7178586A">
                  <wp:extent cx="2324505" cy="6278880"/>
                  <wp:effectExtent l="0" t="0" r="12700" b="0"/>
                  <wp:docPr id="30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海旛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2"/>
                          <a:stretch/>
                        </pic:blipFill>
                        <pic:spPr bwMode="auto">
                          <a:xfrm>
                            <a:off x="0" y="0"/>
                            <a:ext cx="2324913" cy="6279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43E4F8BE" w14:textId="77777777" w:rsidTr="00655A4C">
        <w:trPr>
          <w:trHeight w:val="144"/>
        </w:trPr>
        <w:tc>
          <w:tcPr>
            <w:tcW w:w="5143" w:type="dxa"/>
          </w:tcPr>
          <w:p w14:paraId="235B9A68" w14:textId="75451252" w:rsidR="00B512ED" w:rsidRDefault="007A2A0C" w:rsidP="007A2A0C">
            <w:r>
              <w:t xml:space="preserve">    </w:t>
            </w:r>
            <w:r>
              <w:rPr>
                <w:rFonts w:hint="eastAsia"/>
              </w:rPr>
              <w:t>図</w:t>
            </w:r>
            <w:r>
              <w:t>6-11</w:t>
            </w:r>
            <w:r>
              <w:rPr>
                <w:rFonts w:hint="eastAsia"/>
              </w:rPr>
              <w:t xml:space="preserve">　馬元帥</w:t>
            </w:r>
          </w:p>
        </w:tc>
        <w:tc>
          <w:tcPr>
            <w:tcW w:w="5019" w:type="dxa"/>
          </w:tcPr>
          <w:p w14:paraId="0C3F3D49" w14:textId="77777777" w:rsidR="00B512ED" w:rsidRDefault="00B512ED" w:rsidP="007066F6">
            <w:pPr>
              <w:ind w:firstLineChars="150" w:firstLine="315"/>
            </w:pPr>
            <w:r>
              <w:rPr>
                <w:rFonts w:hint="eastAsia"/>
              </w:rPr>
              <w:t>図</w:t>
            </w:r>
            <w:r w:rsidR="00047315">
              <w:rPr>
                <w:rFonts w:hint="eastAsia"/>
              </w:rPr>
              <w:t>6</w:t>
            </w:r>
            <w:r w:rsidR="00B03200">
              <w:rPr>
                <w:rFonts w:hint="eastAsia"/>
              </w:rPr>
              <w:t>-1</w:t>
            </w:r>
            <w:r w:rsidR="00047315">
              <w:rPr>
                <w:rFonts w:hint="eastAsia"/>
              </w:rPr>
              <w:t>2</w:t>
            </w:r>
            <w:r>
              <w:rPr>
                <w:rFonts w:hint="eastAsia"/>
              </w:rPr>
              <w:t xml:space="preserve">　</w:t>
            </w:r>
            <w:r w:rsidR="00047315">
              <w:rPr>
                <w:rFonts w:hint="eastAsia"/>
              </w:rPr>
              <w:t>黄元帥</w:t>
            </w:r>
          </w:p>
        </w:tc>
        <w:tc>
          <w:tcPr>
            <w:tcW w:w="5389" w:type="dxa"/>
          </w:tcPr>
          <w:p w14:paraId="711EC127" w14:textId="75DCD69D" w:rsidR="00B512ED" w:rsidRDefault="007A2A0C" w:rsidP="007066F6">
            <w:pPr>
              <w:ind w:firstLineChars="250" w:firstLine="525"/>
            </w:pPr>
            <w:r>
              <w:t xml:space="preserve">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6-1</w:t>
            </w:r>
            <w:r>
              <w:t>4</w:t>
            </w:r>
            <w:r>
              <w:rPr>
                <w:rFonts w:hint="eastAsia"/>
              </w:rPr>
              <w:t xml:space="preserve">　海番</w:t>
            </w:r>
          </w:p>
        </w:tc>
      </w:tr>
      <w:tr w:rsidR="00AF2774" w14:paraId="1A9FB5F0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4227695D" w14:textId="2195BABF" w:rsidR="00B512ED" w:rsidRDefault="007A2A0C" w:rsidP="00B512E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829FD98" wp14:editId="4DF25947">
                  <wp:extent cx="2461260" cy="6224905"/>
                  <wp:effectExtent l="0" t="0" r="2540" b="0"/>
                  <wp:docPr id="641" name="図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拾殿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041" cy="6226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7D01F48A" w14:textId="58299F1C" w:rsidR="00B512ED" w:rsidRDefault="00D936EC" w:rsidP="00B512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9C964" wp14:editId="0B3FE177">
                  <wp:extent cx="2436495" cy="6385560"/>
                  <wp:effectExtent l="0" t="0" r="1905" b="0"/>
                  <wp:docPr id="640" name="図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太尉１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18"/>
                          <a:stretch/>
                        </pic:blipFill>
                        <pic:spPr bwMode="auto">
                          <a:xfrm>
                            <a:off x="0" y="0"/>
                            <a:ext cx="2436495" cy="6385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4F0F5794" w14:textId="6557E74F" w:rsidR="00B512ED" w:rsidRDefault="007A2A0C" w:rsidP="00B512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1BED4" wp14:editId="7312B1E4">
                  <wp:extent cx="2520043" cy="6296660"/>
                  <wp:effectExtent l="0" t="0" r="0" b="2540"/>
                  <wp:docPr id="642" name="図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鑒斎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406" cy="629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6E10594F" w14:textId="77777777" w:rsidTr="00655A4C">
        <w:trPr>
          <w:trHeight w:val="144"/>
        </w:trPr>
        <w:tc>
          <w:tcPr>
            <w:tcW w:w="5143" w:type="dxa"/>
          </w:tcPr>
          <w:p w14:paraId="7C13849C" w14:textId="61490528" w:rsidR="00B512ED" w:rsidRDefault="007A2A0C" w:rsidP="007066F6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>
              <w:t>6</w:t>
            </w:r>
            <w:r>
              <w:rPr>
                <w:rFonts w:hint="eastAsia"/>
              </w:rPr>
              <w:t>-15</w:t>
            </w:r>
            <w:r w:rsidR="00A352A0">
              <w:rPr>
                <w:rFonts w:hint="eastAsia"/>
              </w:rPr>
              <w:t xml:space="preserve">　十殿</w:t>
            </w:r>
          </w:p>
        </w:tc>
        <w:tc>
          <w:tcPr>
            <w:tcW w:w="5019" w:type="dxa"/>
          </w:tcPr>
          <w:p w14:paraId="13D35F5E" w14:textId="5A4B000B" w:rsidR="00B512ED" w:rsidRDefault="00C65478" w:rsidP="00D936EC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 w:rsidR="00047315">
              <w:rPr>
                <w:rFonts w:hint="eastAsia"/>
              </w:rPr>
              <w:t>6-1</w:t>
            </w:r>
            <w:r w:rsidR="00047315">
              <w:t>7</w:t>
            </w:r>
            <w:r>
              <w:rPr>
                <w:rFonts w:hint="eastAsia"/>
              </w:rPr>
              <w:t xml:space="preserve">　</w:t>
            </w:r>
            <w:r w:rsidR="00D936EC">
              <w:t xml:space="preserve"> </w:t>
            </w:r>
            <w:r w:rsidR="00D936EC">
              <w:rPr>
                <w:rFonts w:hint="eastAsia"/>
              </w:rPr>
              <w:t>太尉</w:t>
            </w:r>
          </w:p>
        </w:tc>
        <w:tc>
          <w:tcPr>
            <w:tcW w:w="5389" w:type="dxa"/>
          </w:tcPr>
          <w:p w14:paraId="2EFE5504" w14:textId="7912737F" w:rsidR="00B512ED" w:rsidRDefault="00A352A0" w:rsidP="00A352A0">
            <w:pPr>
              <w:ind w:firstLineChars="300" w:firstLine="630"/>
            </w:pPr>
            <w:r>
              <w:rPr>
                <w:rFonts w:hint="eastAsia"/>
              </w:rPr>
              <w:t>図</w:t>
            </w:r>
            <w:r w:rsidR="007A2A0C">
              <w:rPr>
                <w:rFonts w:hint="eastAsia"/>
              </w:rPr>
              <w:t>6-</w:t>
            </w:r>
            <w:r w:rsidR="007A2A0C">
              <w:t>20</w:t>
            </w:r>
            <w:r w:rsidR="009F46DE">
              <w:rPr>
                <w:rFonts w:hint="eastAsia"/>
              </w:rPr>
              <w:t xml:space="preserve">　監</w:t>
            </w:r>
            <w:r w:rsidR="007A2A0C">
              <w:rPr>
                <w:rFonts w:hint="eastAsia"/>
              </w:rPr>
              <w:t>斎</w:t>
            </w:r>
          </w:p>
        </w:tc>
      </w:tr>
      <w:tr w:rsidR="00AF2774" w14:paraId="6ED2148A" w14:textId="77777777" w:rsidTr="007C26D0">
        <w:trPr>
          <w:trHeight w:val="9646"/>
        </w:trPr>
        <w:tc>
          <w:tcPr>
            <w:tcW w:w="5143" w:type="dxa"/>
            <w:vAlign w:val="center"/>
          </w:tcPr>
          <w:p w14:paraId="043F2A42" w14:textId="4784D82D" w:rsidR="00534F5E" w:rsidRDefault="00F10F7C" w:rsidP="0077333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661FFF" wp14:editId="0E2B0746">
                  <wp:extent cx="2460172" cy="6020664"/>
                  <wp:effectExtent l="0" t="0" r="0" b="0"/>
                  <wp:docPr id="643" name="図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庫官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379" cy="602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0644D184" w14:textId="77777777" w:rsidR="00534F5E" w:rsidRDefault="00C65478" w:rsidP="007733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6FE07A" wp14:editId="2267F298">
                  <wp:extent cx="2383971" cy="5987142"/>
                  <wp:effectExtent l="0" t="0" r="0" b="0"/>
                  <wp:docPr id="644" name="図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王姥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507" cy="5998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19265686" w14:textId="32AECCCD" w:rsidR="00534F5E" w:rsidRDefault="00534F5E" w:rsidP="0077333A">
            <w:pPr>
              <w:jc w:val="center"/>
            </w:pPr>
          </w:p>
        </w:tc>
      </w:tr>
      <w:tr w:rsidR="00AF2774" w14:paraId="0873C823" w14:textId="77777777" w:rsidTr="00655A4C">
        <w:trPr>
          <w:trHeight w:val="355"/>
        </w:trPr>
        <w:tc>
          <w:tcPr>
            <w:tcW w:w="5143" w:type="dxa"/>
          </w:tcPr>
          <w:p w14:paraId="0C6AE560" w14:textId="22542579" w:rsidR="00534F5E" w:rsidRDefault="00F10F7C" w:rsidP="00F10F7C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>
              <w:t>6-21</w:t>
            </w:r>
            <w:r>
              <w:rPr>
                <w:rFonts w:hint="eastAsia"/>
              </w:rPr>
              <w:t xml:space="preserve">　庫官</w:t>
            </w:r>
          </w:p>
        </w:tc>
        <w:tc>
          <w:tcPr>
            <w:tcW w:w="5019" w:type="dxa"/>
          </w:tcPr>
          <w:p w14:paraId="7BEE556F" w14:textId="77777777" w:rsidR="00534F5E" w:rsidRDefault="00047315" w:rsidP="007066F6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>
              <w:t>6-22</w:t>
            </w:r>
            <w:r>
              <w:rPr>
                <w:rFonts w:hint="eastAsia"/>
              </w:rPr>
              <w:t xml:space="preserve">　王姥</w:t>
            </w:r>
          </w:p>
        </w:tc>
        <w:tc>
          <w:tcPr>
            <w:tcW w:w="5389" w:type="dxa"/>
          </w:tcPr>
          <w:p w14:paraId="0150810F" w14:textId="7AC63E62" w:rsidR="00534F5E" w:rsidRDefault="00534F5E" w:rsidP="007066F6">
            <w:pPr>
              <w:ind w:firstLineChars="300" w:firstLine="630"/>
            </w:pPr>
          </w:p>
        </w:tc>
      </w:tr>
    </w:tbl>
    <w:p w14:paraId="5CD19638" w14:textId="77777777" w:rsidR="003D3BFB" w:rsidRDefault="003D3BFB" w:rsidP="00655A4C"/>
    <w:sectPr w:rsidR="003D3BFB" w:rsidSect="00F36BDE">
      <w:headerReference w:type="default" r:id="rId24"/>
      <w:footerReference w:type="default" r:id="rId25"/>
      <w:pgSz w:w="16838" w:h="11906" w:orient="landscape"/>
      <w:pgMar w:top="720" w:right="720" w:bottom="720" w:left="720" w:header="851" w:footer="397" w:gutter="0"/>
      <w:pgNumType w:start="28"/>
      <w:cols w:space="425"/>
      <w:textDirection w:val="tbRl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56AB54A" w14:textId="77777777" w:rsidR="00234D12" w:rsidRDefault="00234D12" w:rsidP="00AE2FC8">
      <w:r>
        <w:separator/>
      </w:r>
    </w:p>
  </w:endnote>
  <w:endnote w:type="continuationSeparator" w:id="0">
    <w:p w14:paraId="6487B081" w14:textId="77777777" w:rsidR="00234D12" w:rsidRDefault="00234D12" w:rsidP="00AE2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51062314"/>
      <w:docPartObj>
        <w:docPartGallery w:val="Page Numbers (Bottom of Page)"/>
        <w:docPartUnique/>
      </w:docPartObj>
    </w:sdtPr>
    <w:sdtEndPr/>
    <w:sdtContent>
      <w:p w14:paraId="03B21111" w14:textId="15CDB3C3" w:rsidR="00EF0FC1" w:rsidRDefault="00EF0FC1">
        <w:pPr>
          <w:pStyle w:val="a6"/>
        </w:pPr>
        <w:r>
          <w:rPr>
            <w:rFonts w:hint="eastAsia"/>
          </w:rPr>
          <w:t xml:space="preserve">                                                               </w:t>
        </w:r>
        <w:r w:rsidR="00C65478">
          <w:rPr>
            <w:rFonts w:hint="eastAsia"/>
          </w:rPr>
          <w:t xml:space="preserve">                           </w:t>
        </w:r>
        <w:r w:rsidR="00C65478">
          <w:rPr>
            <w:rFonts w:hint="eastAsia"/>
          </w:rPr>
          <w:t xml:space="preserve">　</w:t>
        </w:r>
        <w:r w:rsidR="00B4655D">
          <w:rPr>
            <w:rFonts w:hint="eastAsia"/>
          </w:rPr>
          <w:t xml:space="preserve"> </w:t>
        </w:r>
        <w:r w:rsidR="00B4655D">
          <w:rPr>
            <w:rFonts w:hint="eastAsia"/>
          </w:rPr>
          <w:t xml:space="preserve">　　</w:t>
        </w:r>
        <w:r w:rsidR="00EA6E3C">
          <w:rPr>
            <w:rFonts w:hint="eastAsia"/>
          </w:rPr>
          <w:t xml:space="preserve">　　</w:t>
        </w:r>
        <w:r w:rsidR="00B4655D">
          <w:rPr>
            <w:rFonts w:hint="eastAsia"/>
          </w:rPr>
          <w:t xml:space="preserve">　　</w:t>
        </w:r>
        <w:r w:rsidR="00B4655D">
          <w:rPr>
            <w:rFonts w:hint="eastAsia"/>
          </w:rPr>
          <w:t>[</w:t>
        </w:r>
        <w:r w:rsidR="00EA6E3C">
          <w:rPr>
            <w:rFonts w:hint="eastAsia"/>
          </w:rPr>
          <w:t>広西壮族自治区恭城瑤</w:t>
        </w:r>
        <w:r w:rsidR="00C65478">
          <w:rPr>
            <w:rFonts w:hint="eastAsia"/>
          </w:rPr>
          <w:t>族自治県蓮華鎮</w:t>
        </w:r>
        <w:r>
          <w:rPr>
            <w:rFonts w:hint="eastAsia"/>
          </w:rPr>
          <w:t>神画</w:t>
        </w:r>
        <w:r>
          <w:rPr>
            <w:rFonts w:hint="eastAsia"/>
          </w:rPr>
          <w:t>]</w: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D50A57" w14:textId="77777777" w:rsidR="00234D12" w:rsidRDefault="00234D12" w:rsidP="00AE2FC8">
      <w:r>
        <w:separator/>
      </w:r>
    </w:p>
  </w:footnote>
  <w:footnote w:type="continuationSeparator" w:id="0">
    <w:p w14:paraId="6E6FF803" w14:textId="77777777" w:rsidR="00234D12" w:rsidRDefault="00234D12" w:rsidP="00AE2F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437403" w14:textId="67BD69FF" w:rsidR="00F970CF" w:rsidRDefault="007046A1">
    <w:pPr>
      <w:pStyle w:val="a4"/>
    </w:pPr>
    <w:r>
      <w:rPr>
        <w:noProof/>
      </w:rPr>
      <w:pict w14:anchorId="695016A8">
        <v:rect id="四角形 650" o:spid="_x0000_s2049" style="position:absolute;left:0;text-align:left;margin-left:0;margin-top:0;width:44.55pt;height:33.15pt;rotation:180;flip:x;z-index:251659264;visibility:visible;mso-wrap-style:square;mso-width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width-relative:page;mso-height-relative:bottom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" filled="f" fillcolor="#c0504d" stroked="f" strokecolor="#5c83b4" strokeweight="2.25pt">
          <v:textbox inset=",0,,0">
            <w:txbxContent>
              <w:p w14:paraId="40821894" w14:textId="77777777" w:rsidR="00EF0FC1" w:rsidRDefault="007D0372" w:rsidP="007066F6">
                <w:pPr>
                  <w:pBdr>
                    <w:top w:val="single" w:sz="4" w:space="1" w:color="7F7F7F" w:themeColor="background1" w:themeShade="7F"/>
                  </w:pBdr>
                  <w:rPr>
                    <w:color w:val="C0504D" w:themeColor="accent2"/>
                  </w:rPr>
                </w:pPr>
                <w:r>
                  <w:fldChar w:fldCharType="begin"/>
                </w:r>
                <w:r w:rsidR="00EF0FC1">
                  <w:instrText>PAGE   \* MERGEFORMAT</w:instrText>
                </w:r>
                <w:r>
                  <w:fldChar w:fldCharType="separate"/>
                </w:r>
                <w:r w:rsidR="007046A1" w:rsidRPr="007046A1">
                  <w:rPr>
                    <w:noProof/>
                    <w:color w:val="C0504D" w:themeColor="accent2"/>
                    <w:lang w:val="ja-JP"/>
                  </w:rPr>
                  <w:t>28</w:t>
                </w:r>
                <w:r>
                  <w:rPr>
                    <w:color w:val="C0504D" w:themeColor="accent2"/>
                  </w:rPr>
                  <w:fldChar w:fldCharType="end"/>
                </w:r>
              </w:p>
            </w:txbxContent>
          </v:textbox>
          <w10:wrap anchorx="margin" anchory="margin"/>
        </v:rect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1">
      <v:textbox inset="5.85pt,.7pt,5.85pt,.7pt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E2FC8"/>
    <w:rsid w:val="00047315"/>
    <w:rsid w:val="00063107"/>
    <w:rsid w:val="001629A7"/>
    <w:rsid w:val="001E46C5"/>
    <w:rsid w:val="00234D12"/>
    <w:rsid w:val="00274245"/>
    <w:rsid w:val="002B4827"/>
    <w:rsid w:val="002F6CC4"/>
    <w:rsid w:val="003031D0"/>
    <w:rsid w:val="003D05EE"/>
    <w:rsid w:val="003D3BFB"/>
    <w:rsid w:val="003D76E1"/>
    <w:rsid w:val="004327BB"/>
    <w:rsid w:val="0045068C"/>
    <w:rsid w:val="00461412"/>
    <w:rsid w:val="004B4E2B"/>
    <w:rsid w:val="004C6BF5"/>
    <w:rsid w:val="004F42C2"/>
    <w:rsid w:val="00503D46"/>
    <w:rsid w:val="00534F5E"/>
    <w:rsid w:val="00576078"/>
    <w:rsid w:val="00603C05"/>
    <w:rsid w:val="00655A4C"/>
    <w:rsid w:val="006816B3"/>
    <w:rsid w:val="006F6EDD"/>
    <w:rsid w:val="00702E44"/>
    <w:rsid w:val="007046A1"/>
    <w:rsid w:val="007066F6"/>
    <w:rsid w:val="0077333A"/>
    <w:rsid w:val="007A2A0C"/>
    <w:rsid w:val="007C26D0"/>
    <w:rsid w:val="007D0372"/>
    <w:rsid w:val="008223A1"/>
    <w:rsid w:val="00836C81"/>
    <w:rsid w:val="009206DD"/>
    <w:rsid w:val="0097112D"/>
    <w:rsid w:val="009808EA"/>
    <w:rsid w:val="009F46DE"/>
    <w:rsid w:val="009F47B1"/>
    <w:rsid w:val="00A352A0"/>
    <w:rsid w:val="00A9657D"/>
    <w:rsid w:val="00AC7DB4"/>
    <w:rsid w:val="00AE2FC8"/>
    <w:rsid w:val="00AF2774"/>
    <w:rsid w:val="00B03200"/>
    <w:rsid w:val="00B4655D"/>
    <w:rsid w:val="00B5085D"/>
    <w:rsid w:val="00B512ED"/>
    <w:rsid w:val="00B57B92"/>
    <w:rsid w:val="00BB1FB9"/>
    <w:rsid w:val="00C65478"/>
    <w:rsid w:val="00D936EC"/>
    <w:rsid w:val="00DD36CA"/>
    <w:rsid w:val="00DE2805"/>
    <w:rsid w:val="00DF6ACC"/>
    <w:rsid w:val="00E12434"/>
    <w:rsid w:val="00E30495"/>
    <w:rsid w:val="00EA6E3C"/>
    <w:rsid w:val="00ED57D6"/>
    <w:rsid w:val="00EF0FC1"/>
    <w:rsid w:val="00F011DC"/>
    <w:rsid w:val="00F03BC7"/>
    <w:rsid w:val="00F10F7C"/>
    <w:rsid w:val="00F2489A"/>
    <w:rsid w:val="00F36BDE"/>
    <w:rsid w:val="00F96D45"/>
    <w:rsid w:val="00F97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>
      <v:textbox inset="5.85pt,.7pt,5.85pt,.7pt"/>
    </o:shapedefaults>
    <o:shapelayout v:ext="edit">
      <o:idmap v:ext="edit" data="1"/>
    </o:shapelayout>
  </w:shapeDefaults>
  <w:decimalSymbol w:val="."/>
  <w:listSeparator w:val=","/>
  <w14:docId w14:val="5D0D43C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037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E2AEA27B</Template>
  <TotalTime>66</TotalTime>
  <Pages>6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ヤオ研</dc:creator>
  <cp:lastModifiedBy>馬 路(r201470186fx)</cp:lastModifiedBy>
  <cp:revision>24</cp:revision>
  <cp:lastPrinted>2014-11-27T07:57:00Z</cp:lastPrinted>
  <dcterms:created xsi:type="dcterms:W3CDTF">2014-05-06T02:34:00Z</dcterms:created>
  <dcterms:modified xsi:type="dcterms:W3CDTF">2014-11-27T08:04:00Z</dcterms:modified>
</cp:coreProperties>
</file>